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C9" w:rsidRDefault="00A202E3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6188075</wp:posOffset>
                </wp:positionV>
                <wp:extent cx="1046480" cy="365760"/>
                <wp:effectExtent l="0" t="0" r="1270" b="0"/>
                <wp:wrapNone/>
                <wp:docPr id="2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392452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</w:rPr>
                              <w:t>DOPLŇ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26" type="#_x0000_t202" style="position:absolute;margin-left:113.2pt;margin-top:487.25pt;width:82.4pt;height:2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" fillcolor="#f2dbdb [661]" strokecolor="#c0504d [3205]" strokeweight="1pt">
                <v:path arrowok="t"/>
                <v:textbox>
                  <w:txbxContent>
                    <w:p w:rsidR="00B8562C" w:rsidRPr="00392452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</w:rPr>
                        <w:t>DOPLŇ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6610350</wp:posOffset>
                </wp:positionV>
                <wp:extent cx="5033010" cy="365760"/>
                <wp:effectExtent l="0" t="0" r="0" b="0"/>
                <wp:wrapNone/>
                <wp:docPr id="32" name="Textové po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301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B8562C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  <w:color w:val="808080" w:themeColor="background1" w:themeShade="80"/>
                              </w:rPr>
                              <w:t>PŘELOŽ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2" o:spid="_x0000_s1027" type="#_x0000_t202" style="position:absolute;margin-left:91.6pt;margin-top:520.5pt;width:396.3pt;height:28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" fillcolor="#f2dbdb [661]" strokecolor="black [3213]" strokeweight="1pt">
                <v:path arrowok="t"/>
                <v:textbox>
                  <w:txbxContent>
                    <w:p w:rsidR="00B8562C" w:rsidRPr="00B8562C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  <w:color w:val="808080" w:themeColor="background1" w:themeShade="80"/>
                        </w:rPr>
                        <w:t>PŘELOŽ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7009130</wp:posOffset>
                </wp:positionV>
                <wp:extent cx="1046480" cy="365760"/>
                <wp:effectExtent l="0" t="0" r="1270" b="0"/>
                <wp:wrapNone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392452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</w:rPr>
                              <w:t>DOPLŇ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" o:spid="_x0000_s1028" type="#_x0000_t202" style="position:absolute;margin-left:112.45pt;margin-top:551.9pt;width:82.4pt;height:28.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" fillcolor="#f2dbdb [661]" strokecolor="#c0504d [3205]" strokeweight="1pt">
                <v:path arrowok="t"/>
                <v:textbox>
                  <w:txbxContent>
                    <w:p w:rsidR="00B8562C" w:rsidRPr="00392452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</w:rPr>
                        <w:t>DOPLŇ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7426325</wp:posOffset>
                </wp:positionV>
                <wp:extent cx="5033010" cy="365760"/>
                <wp:effectExtent l="0" t="0" r="0" b="0"/>
                <wp:wrapNone/>
                <wp:docPr id="31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301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B8562C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  <w:color w:val="808080" w:themeColor="background1" w:themeShade="80"/>
                              </w:rPr>
                              <w:t>PŘELOŽ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" o:spid="_x0000_s1029" type="#_x0000_t202" style="position:absolute;margin-left:91.55pt;margin-top:584.75pt;width:396.3pt;height:28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" fillcolor="#f2dbdb [661]" strokecolor="black [3213]" strokeweight="1pt">
                <v:path arrowok="t"/>
                <v:textbox>
                  <w:txbxContent>
                    <w:p w:rsidR="00B8562C" w:rsidRPr="00B8562C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  <w:color w:val="808080" w:themeColor="background1" w:themeShade="80"/>
                        </w:rPr>
                        <w:t>PŘELOŽ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7817485</wp:posOffset>
                </wp:positionV>
                <wp:extent cx="1046480" cy="365760"/>
                <wp:effectExtent l="0" t="0" r="1270" b="0"/>
                <wp:wrapNone/>
                <wp:docPr id="27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392452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</w:rPr>
                              <w:t>DOPLŇ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" o:spid="_x0000_s1030" type="#_x0000_t202" style="position:absolute;margin-left:112.5pt;margin-top:615.55pt;width:82.4pt;height:28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" fillcolor="#f2dbdb [661]" strokecolor="#c0504d [3205]" strokeweight="1pt">
                <v:path arrowok="t"/>
                <v:textbox>
                  <w:txbxContent>
                    <w:p w:rsidR="00B8562C" w:rsidRPr="00392452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</w:rPr>
                        <w:t>DOPLŇ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8226425</wp:posOffset>
                </wp:positionV>
                <wp:extent cx="5033010" cy="365760"/>
                <wp:effectExtent l="0" t="0" r="0" b="0"/>
                <wp:wrapNone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301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B8562C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  <w:color w:val="808080" w:themeColor="background1" w:themeShade="80"/>
                              </w:rPr>
                              <w:t>PŘELOŽ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" o:spid="_x0000_s1031" type="#_x0000_t202" style="position:absolute;margin-left:91.7pt;margin-top:647.75pt;width:396.3pt;height:28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" fillcolor="#f2dbdb [661]" strokecolor="black [3213]" strokeweight="1pt">
                <v:path arrowok="t"/>
                <v:textbox>
                  <w:txbxContent>
                    <w:p w:rsidR="00B8562C" w:rsidRPr="00B8562C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  <w:color w:val="808080" w:themeColor="background1" w:themeShade="80"/>
                        </w:rPr>
                        <w:t>PŘELOŽ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8628380</wp:posOffset>
                </wp:positionV>
                <wp:extent cx="1046480" cy="365760"/>
                <wp:effectExtent l="0" t="0" r="1270" b="0"/>
                <wp:wrapNone/>
                <wp:docPr id="28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392452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</w:rPr>
                              <w:t>DOPLŇ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" o:spid="_x0000_s1032" type="#_x0000_t202" style="position:absolute;margin-left:169.8pt;margin-top:679.4pt;width:82.4pt;height:28.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" fillcolor="#f2dbdb [661]" strokecolor="#c0504d [3205]" strokeweight="1pt">
                <v:path arrowok="t"/>
                <v:textbox>
                  <w:txbxContent>
                    <w:p w:rsidR="00B8562C" w:rsidRPr="00392452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</w:rPr>
                        <w:t>DOPLŇ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9052560</wp:posOffset>
                </wp:positionV>
                <wp:extent cx="5033010" cy="365760"/>
                <wp:effectExtent l="0" t="0" r="0" b="0"/>
                <wp:wrapNone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301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B8562C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  <w:color w:val="808080" w:themeColor="background1" w:themeShade="80"/>
                              </w:rPr>
                              <w:t>PŘELOŽ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" o:spid="_x0000_s1033" type="#_x0000_t202" style="position:absolute;margin-left:91.85pt;margin-top:712.8pt;width:396.3pt;height:28.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" fillcolor="#f2dbdb [661]" strokecolor="black [3213]" strokeweight="1pt">
                <v:path arrowok="t"/>
                <v:textbox>
                  <w:txbxContent>
                    <w:p w:rsidR="00B8562C" w:rsidRPr="00B8562C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  <w:color w:val="808080" w:themeColor="background1" w:themeShade="80"/>
                        </w:rPr>
                        <w:t>PŘELOŽ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4982845</wp:posOffset>
                </wp:positionV>
                <wp:extent cx="5033010" cy="365760"/>
                <wp:effectExtent l="0" t="0" r="0" b="0"/>
                <wp:wrapNone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301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B8562C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  <w:color w:val="808080" w:themeColor="background1" w:themeShade="80"/>
                              </w:rPr>
                              <w:t>PŘELOŽ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4" o:spid="_x0000_s1034" type="#_x0000_t202" style="position:absolute;margin-left:91.65pt;margin-top:392.35pt;width:396.3pt;height:28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" fillcolor="#f2dbdb [661]" strokecolor="black [3213]" strokeweight="1pt">
                <v:path arrowok="t"/>
                <v:textbox>
                  <w:txbxContent>
                    <w:p w:rsidR="00B8562C" w:rsidRPr="00B8562C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  <w:color w:val="808080" w:themeColor="background1" w:themeShade="80"/>
                        </w:rPr>
                        <w:t>PŘELOŽ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-186690</wp:posOffset>
                </wp:positionV>
                <wp:extent cx="7044690" cy="9933305"/>
                <wp:effectExtent l="0" t="0" r="3810" b="0"/>
                <wp:wrapNone/>
                <wp:docPr id="1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690" cy="9933305"/>
                          <a:chOff x="-207818" y="-166257"/>
                          <a:chExt cx="7044863" cy="9933892"/>
                        </a:xfrm>
                      </wpg:grpSpPr>
                      <wps:wsp>
                        <wps:cNvPr id="2" name="Obdélník 1"/>
                        <wps:cNvSpPr>
                          <a:spLocks noChangeArrowheads="1"/>
                        </wps:cNvSpPr>
                        <wps:spPr bwMode="auto">
                          <a:xfrm>
                            <a:off x="-207818" y="-166257"/>
                            <a:ext cx="7044863" cy="99338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/>
                            </a:stretch>
                          </a:blipFill>
                          <a:ln w="6350" algn="ctr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7818" y="-166257"/>
                            <a:ext cx="7044690" cy="96842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3FA2" w:rsidRPr="006E3FA2" w:rsidRDefault="006E3FA2" w:rsidP="006E3FA2">
                              <w:pPr>
                                <w:spacing w:before="240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6E3FA2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</w:rPr>
                                <w:t>2AJ_PL09 (přivlastňovací zájmena)</w:t>
                              </w:r>
                            </w:p>
                            <w:p w:rsidR="006E3FA2" w:rsidRPr="006E3FA2" w:rsidRDefault="006E3FA2" w:rsidP="006E3FA2">
                              <w:pPr>
                                <w:spacing w:before="240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6E3FA2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odevzdat </w:t>
                              </w:r>
                              <w:proofErr w:type="gramStart"/>
                              <w:r w:rsidRPr="006E3FA2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do</w:t>
                              </w:r>
                              <w:proofErr w:type="gramEnd"/>
                              <w:r w:rsidRPr="006E3FA2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ové pole 4"/>
                        <wps:cNvSpPr txBox="1">
                          <a:spLocks noChangeArrowheads="1"/>
                        </wps:cNvSpPr>
                        <wps:spPr bwMode="auto">
                          <a:xfrm>
                            <a:off x="766472" y="444487"/>
                            <a:ext cx="1203158" cy="21438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FA2" w:rsidRPr="006E3FA2" w:rsidRDefault="006E3FA2" w:rsidP="006E3FA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6E3FA2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4"/>
                                </w:rPr>
                                <w:t>29. ledna 2021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ové pole 5"/>
                        <wps:cNvSpPr txBox="1">
                          <a:spLocks noChangeArrowheads="1"/>
                        </wps:cNvSpPr>
                        <wps:spPr bwMode="auto">
                          <a:xfrm>
                            <a:off x="-201287" y="2643985"/>
                            <a:ext cx="4108237" cy="38063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FA2" w:rsidRPr="004F5574" w:rsidRDefault="004F5574">
                              <w:pPr>
                                <w:rPr>
                                  <w:rFonts w:ascii="Times New Roman" w:hAnsi="Times New Roman"/>
                                  <w:b/>
                                  <w:color w:val="C0504D" w:themeColor="accent2"/>
                                  <w:sz w:val="24"/>
                                </w:rPr>
                              </w:pPr>
                              <w:r w:rsidRPr="004F5574">
                                <w:rPr>
                                  <w:rFonts w:ascii="Times New Roman" w:hAnsi="Times New Roman"/>
                                  <w:b/>
                                  <w:color w:val="C0504D" w:themeColor="accent2"/>
                                  <w:sz w:val="24"/>
                                </w:rPr>
                                <w:t>Doplň vhodné přivlastňovací zájmeno a přelož do ČJ.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ové pole 7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6" y="1669926"/>
                            <a:ext cx="406852" cy="538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5574" w:rsidRPr="004F5574" w:rsidRDefault="004F5574" w:rsidP="004F5574">
                              <w:pPr>
                                <w:shd w:val="clear" w:color="auto" w:fill="C0504D" w:themeFill="accent2"/>
                                <w:spacing w:after="0"/>
                                <w:jc w:val="center"/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</w:pPr>
                              <w:r w:rsidRPr="004F5574"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8" name="Textové pole 8"/>
                        <wps:cNvSpPr txBox="1">
                          <a:spLocks noChangeArrowheads="1"/>
                        </wps:cNvSpPr>
                        <wps:spPr bwMode="auto">
                          <a:xfrm>
                            <a:off x="912635" y="1262919"/>
                            <a:ext cx="406852" cy="538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5574" w:rsidRPr="004F5574" w:rsidRDefault="004F5574" w:rsidP="004F5574">
                              <w:pPr>
                                <w:shd w:val="clear" w:color="auto" w:fill="C0504D" w:themeFill="accent2"/>
                                <w:spacing w:after="0"/>
                                <w:jc w:val="center"/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9" name="Textové pole 9"/>
                        <wps:cNvSpPr txBox="1">
                          <a:spLocks noChangeArrowheads="1"/>
                        </wps:cNvSpPr>
                        <wps:spPr bwMode="auto">
                          <a:xfrm>
                            <a:off x="1756072" y="892500"/>
                            <a:ext cx="406852" cy="538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5574" w:rsidRPr="004F5574" w:rsidRDefault="004F5574" w:rsidP="004F5574">
                              <w:pPr>
                                <w:shd w:val="clear" w:color="auto" w:fill="C0504D" w:themeFill="accent2"/>
                                <w:spacing w:after="0"/>
                                <w:jc w:val="center"/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10" name="Textové pole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93885" y="1648850"/>
                            <a:ext cx="411481" cy="5337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5574" w:rsidRPr="004F5574" w:rsidRDefault="004F5574" w:rsidP="004F5574">
                              <w:pPr>
                                <w:shd w:val="clear" w:color="auto" w:fill="C0504D" w:themeFill="accent2"/>
                                <w:spacing w:after="0"/>
                                <w:jc w:val="center"/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11" name="Textové pole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05427" y="940526"/>
                            <a:ext cx="406852" cy="538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5574" w:rsidRPr="004F5574" w:rsidRDefault="004F5574" w:rsidP="004F5574">
                              <w:pPr>
                                <w:shd w:val="clear" w:color="auto" w:fill="C0504D" w:themeFill="accent2"/>
                                <w:spacing w:after="0"/>
                                <w:jc w:val="center"/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12" name="Textové pole 12"/>
                        <wps:cNvSpPr txBox="1">
                          <a:spLocks noChangeArrowheads="1"/>
                        </wps:cNvSpPr>
                        <wps:spPr bwMode="auto">
                          <a:xfrm>
                            <a:off x="4119081" y="1213425"/>
                            <a:ext cx="406852" cy="538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5574" w:rsidRPr="004F5574" w:rsidRDefault="004F5574" w:rsidP="004F5574">
                              <w:pPr>
                                <w:shd w:val="clear" w:color="auto" w:fill="C0504D" w:themeFill="accent2"/>
                                <w:spacing w:after="0"/>
                                <w:jc w:val="center"/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13" name="Textové pole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781" y="877663"/>
                            <a:ext cx="406400" cy="5378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F5574" w:rsidRPr="004F5574" w:rsidRDefault="00392452" w:rsidP="004F5574">
                              <w:pPr>
                                <w:shd w:val="clear" w:color="auto" w:fill="00B050"/>
                                <w:spacing w:after="0"/>
                                <w:jc w:val="center"/>
                                <w:rPr>
                                  <w:rFonts w:ascii="Cooper Black" w:hAnsi="Cooper Black"/>
                                  <w:color w:val="FFFFFF" w:themeColor="background1"/>
                                </w:rPr>
                              </w:pPr>
                              <w:r w:rsidRPr="00392452">
                                <w:rPr>
                                  <w:rStyle w:val="Zstupntext"/>
                                  <w:b/>
                                  <w:color w:val="FFFFFF" w:themeColor="background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14" name="Šipka doprava 19"/>
                        <wps:cNvSpPr>
                          <a:spLocks noChangeArrowheads="1"/>
                        </wps:cNvSpPr>
                        <wps:spPr bwMode="auto">
                          <a:xfrm flipH="1">
                            <a:off x="5608782" y="777408"/>
                            <a:ext cx="1228090" cy="1242060"/>
                          </a:xfrm>
                          <a:prstGeom prst="rightArrow">
                            <a:avLst>
                              <a:gd name="adj1" fmla="val 76769"/>
                              <a:gd name="adj2" fmla="val 35866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 algn="ctr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Textové pole 20"/>
                        <wps:cNvSpPr txBox="1">
                          <a:spLocks noChangeArrowheads="1"/>
                        </wps:cNvSpPr>
                        <wps:spPr bwMode="auto">
                          <a:xfrm>
                            <a:off x="5866057" y="892500"/>
                            <a:ext cx="970815" cy="106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574" w:rsidRPr="002958EA" w:rsidRDefault="002958EA" w:rsidP="002958E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C0504D" w:themeColor="accent2"/>
                                  <w:sz w:val="16"/>
                                  <w:szCs w:val="16"/>
                                </w:rPr>
                              </w:pPr>
                              <w:r w:rsidRPr="002958EA">
                                <w:rPr>
                                  <w:rFonts w:ascii="Times New Roman" w:hAnsi="Times New Roman"/>
                                  <w:b/>
                                  <w:color w:val="C0504D" w:themeColor="accent2"/>
                                  <w:sz w:val="16"/>
                                  <w:szCs w:val="16"/>
                                </w:rPr>
                                <w:t>Do zelených rámečků u osobních zájmen napiš písmena označující přivlastňovací zájmena, které k nim patří.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2" o:spid="_x0000_s1035" style="position:absolute;margin-left:-18.1pt;margin-top:-14.7pt;width:554.7pt;height:782.15pt;z-index:251531776" coordorigin="-2078,-1662" coordsize="70448,99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j3fibStP1v+yr+4+xzNbNdRSXHyRSomfM2ueCUA3MOoUg9MkWd&#10;F1e217SINUs1nW1uNzQmaIxs6BiA4U87WA3DPUEHvQB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NbiFrmS2WaMzxorvEG&#10;G5VYkKSOoBKtg99p9KS3uoLyHzbaaOaPeyb42DDcrFWGR3DAg+4NAE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anoeka0sa6rpdlfiIkxi6t0l2Z643A4zgflV+igCtYadY6XaLaadZ29nbKSVht4l&#10;jQE8nAUAVZ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VLVL+bTrQTQabd6hIW2iG18vd0Jyd7KMcevcVxHwu+I178Q5Nann06GxtLRoVt0S&#10;Qu/zBt25jgHlQRhRwcc4zQB6JRXnl3451jWPFuteH/CFtaSSaNaPJPcXUZkSa542267ZE2c7gWYn&#10;lWG3jJ3/AAN4ysfHXhqPWLKN4SHMNxA/JhlABK5xhhhgQR1BHQ5AAOk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">
                <v:rect id="Obdélník 1" o:spid="_x0000_s1036" style="position:absolute;left:-2078;top:-1662;width:70448;height:99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fLr8A&#10;AADaAAAADwAAAGRycy9kb3ducmV2LnhtbERP3WrCMBS+F/YO4Qy803ROZOsaZcgGIgjqfIBDc5qU&#10;NielybT69EYY7PLj+y9Wg2vFmfpQe1bwMs1AEJde12wUnH6+J28gQkTW2HomBVcKsFo+jQrMtb/w&#10;gc7HaEQK4ZCjAhtjl0sZSksOw9R3xImrfO8wJtgbqXu8pHDXylmWLaTDmlODxY7Wlsrm+OvSDNpW&#10;ujT2K3s1+83tfd7sqvVJqfHz8PkBItIQ/8V/7o1WMIPHleQHub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kJ8uvwAAANoAAAAPAAAAAAAAAAAAAAAAAJgCAABkcnMvZG93bnJl&#10;di54bWxQSwUGAAAAAAQABAD1AAAAhAMAAAAA&#10;" strokecolor="#c0504d [3205]" strokeweight=".5pt">
                  <v:fill r:id="rId6" o:title="" recolor="t" rotate="t" type="frame"/>
                </v:rect>
                <v:shape id="Textové pole 2" o:spid="_x0000_s1037" type="#_x0000_t202" style="position:absolute;left:-2078;top:-1662;width:70446;height:9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RScEA&#10;AADaAAAADwAAAGRycy9kb3ducmV2LnhtbESPQYvCMBSE74L/ITzBi2i6VUSqUVxBcI+6e/H2bJ5t&#10;afNSmmirv34jCB6HmfmGWW06U4k7Na6wrOBrEoEgTq0uOFPw97sfL0A4j6yxskwKHuRgs+73Vpho&#10;2/KR7iefiQBhl6CC3Ps6kdKlORl0E1sTB+9qG4M+yCaTusE2wE0l4yiaS4MFh4Uca9rllJanm1Fw&#10;Kc5xPNuXR2PNjxyV37aNnjOlhoNuuwThqfOf8Lt90Aqm8LoSb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bUUnBAAAA2gAAAA8AAAAAAAAAAAAAAAAAmAIAAGRycy9kb3du&#10;cmV2LnhtbFBLBQYAAAAABAAEAPUAAACGAwAAAAA=&#10;" fillcolor="#c0504d [3205]" strokecolor="#c0504d [3205]" strokeweight=".5pt">
                  <v:textbox>
                    <w:txbxContent>
                      <w:p w:rsidR="006E3FA2" w:rsidRPr="006E3FA2" w:rsidRDefault="006E3FA2" w:rsidP="006E3FA2">
                        <w:pPr>
                          <w:spacing w:before="240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</w:rPr>
                        </w:pPr>
                        <w:r w:rsidRPr="006E3FA2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</w:rPr>
                          <w:t>2AJ_PL09 (přivlastňovací zájmena)</w:t>
                        </w:r>
                      </w:p>
                      <w:p w:rsidR="006E3FA2" w:rsidRPr="006E3FA2" w:rsidRDefault="006E3FA2" w:rsidP="006E3FA2">
                        <w:pPr>
                          <w:spacing w:before="240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24"/>
                          </w:rPr>
                        </w:pPr>
                        <w:r w:rsidRPr="006E3FA2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24"/>
                          </w:rPr>
                          <w:t xml:space="preserve">odevzdat </w:t>
                        </w:r>
                        <w:proofErr w:type="gramStart"/>
                        <w:r w:rsidRPr="006E3FA2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24"/>
                          </w:rPr>
                          <w:t>do</w:t>
                        </w:r>
                        <w:proofErr w:type="gramEnd"/>
                        <w:r w:rsidRPr="006E3FA2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ové pole 4" o:spid="_x0000_s1038" type="#_x0000_t202" style="position:absolute;left:7664;top:4444;width:12032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6E3FA2" w:rsidRPr="006E3FA2" w:rsidRDefault="006E3FA2" w:rsidP="006E3FA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4"/>
                          </w:rPr>
                        </w:pPr>
                        <w:r w:rsidRPr="006E3FA2">
                          <w:rPr>
                            <w:rFonts w:ascii="Times New Roman" w:hAnsi="Times New Roman"/>
                            <w:b/>
                            <w:sz w:val="20"/>
                            <w:szCs w:val="24"/>
                          </w:rPr>
                          <w:t>29. ledna 2021</w:t>
                        </w:r>
                      </w:p>
                    </w:txbxContent>
                  </v:textbox>
                </v:shape>
                <v:shape id="Textové pole 5" o:spid="_x0000_s1039" type="#_x0000_t202" style="position:absolute;left:-2012;top:26439;width:41081;height:3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6E3FA2" w:rsidRPr="004F5574" w:rsidRDefault="004F5574">
                        <w:pPr>
                          <w:rPr>
                            <w:rFonts w:ascii="Times New Roman" w:hAnsi="Times New Roman"/>
                            <w:b/>
                            <w:color w:val="C0504D" w:themeColor="accent2"/>
                            <w:sz w:val="24"/>
                          </w:rPr>
                        </w:pPr>
                        <w:r w:rsidRPr="004F5574">
                          <w:rPr>
                            <w:rFonts w:ascii="Times New Roman" w:hAnsi="Times New Roman"/>
                            <w:b/>
                            <w:color w:val="C0504D" w:themeColor="accent2"/>
                            <w:sz w:val="24"/>
                          </w:rPr>
                          <w:t>Doplň vhodné přivlastňovací zájmeno a přelož do ČJ.</w:t>
                        </w:r>
                      </w:p>
                    </w:txbxContent>
                  </v:textbox>
                </v:shape>
                <v:shape id="Textové pole 7" o:spid="_x0000_s1040" type="#_x0000_t202" style="position:absolute;left:1493;top:16699;width:4068;height:538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vUsMA&#10;AADaAAAADwAAAGRycy9kb3ducmV2LnhtbESPT2sCMRTE74LfITyhN00UqbIaZREsQtuDWorH183b&#10;P3TzsiSpbr99UxA8DjPzG2a97W0rruRD41jDdKJAEBfONFxp+Djvx0sQISIbbB2Thl8KsN0MB2vM&#10;jLvxka6nWIkE4ZChhjrGLpMyFDVZDBPXESevdN5iTNJX0ni8Jbht5UypZ2mx4bRQY0e7morv04/V&#10;8P4qy2qu8tLuphd/VPln+/X2ovXTqM9XICL18RG+tw9GwwL+r6Qb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AvUsMAAADaAAAADwAAAAAAAAAAAAAAAACYAgAAZHJzL2Rv&#10;d25yZXYueG1sUEsFBgAAAAAEAAQA9QAAAIgDAAAAAA==&#10;" filled="f" strokecolor="#c0504d [3205]" strokeweight="2.25pt">
                  <v:textbox>
                    <w:txbxContent>
                      <w:p w:rsidR="004F5574" w:rsidRPr="004F5574" w:rsidRDefault="004F5574" w:rsidP="004F5574">
                        <w:pPr>
                          <w:shd w:val="clear" w:color="auto" w:fill="C0504D" w:themeFill="accent2"/>
                          <w:spacing w:after="0"/>
                          <w:jc w:val="center"/>
                          <w:rPr>
                            <w:rFonts w:ascii="Cooper Black" w:hAnsi="Cooper Black"/>
                            <w:color w:val="FFFFFF" w:themeColor="background1"/>
                          </w:rPr>
                        </w:pPr>
                        <w:r w:rsidRPr="004F5574">
                          <w:rPr>
                            <w:rFonts w:ascii="Cooper Black" w:hAnsi="Cooper Black"/>
                            <w:color w:val="FFFFFF" w:themeColor="background1"/>
                          </w:rPr>
                          <w:t>A</w:t>
                        </w:r>
                      </w:p>
                    </w:txbxContent>
                  </v:textbox>
                </v:shape>
                <v:shape id="Textové pole 8" o:spid="_x0000_s1041" type="#_x0000_t202" style="position:absolute;left:9126;top:12629;width:4068;height:538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7IMEA&#10;AADaAAAADwAAAGRycy9kb3ducmV2LnhtbERPy2oCMRTdC/2HcAvunGREpEyNwyC0CLULtZQubyd3&#10;HnRyMySpjn/fLIQuD+e9KSc7iAv50DvWkGcKBHHtTM+tho/zy+IJRIjIBgfHpOFGAcrtw2yDhXFX&#10;PtLlFFuRQjgUqKGLcSykDHVHFkPmRuLENc5bjAn6VhqP1xRuB7lUai0t9pwaOhxp11H9c/q1Gt7f&#10;ZNOuVNXYXf7lj6r6HL4Pr1rPH6fqGUSkKf6L7+690ZC2pivpBs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fuyDBAAAA2gAAAA8AAAAAAAAAAAAAAAAAmAIAAGRycy9kb3du&#10;cmV2LnhtbFBLBQYAAAAABAAEAPUAAACGAwAAAAA=&#10;" filled="f" strokecolor="#c0504d [3205]" strokeweight="2.25pt">
                  <v:textbox>
                    <w:txbxContent>
                      <w:p w:rsidR="004F5574" w:rsidRPr="004F5574" w:rsidRDefault="004F5574" w:rsidP="004F5574">
                        <w:pPr>
                          <w:shd w:val="clear" w:color="auto" w:fill="C0504D" w:themeFill="accent2"/>
                          <w:spacing w:after="0"/>
                          <w:jc w:val="center"/>
                          <w:rPr>
                            <w:rFonts w:ascii="Cooper Black" w:hAnsi="Cooper Black"/>
                            <w:color w:val="FFFFFF" w:themeColor="background1"/>
                          </w:rPr>
                        </w:pPr>
                        <w:r>
                          <w:rPr>
                            <w:rFonts w:ascii="Cooper Black" w:hAnsi="Cooper Black"/>
                            <w:color w:val="FFFFFF" w:themeColor="background1"/>
                          </w:rPr>
                          <w:t>B</w:t>
                        </w:r>
                      </w:p>
                    </w:txbxContent>
                  </v:textbox>
                </v:shape>
                <v:shape id="Textové pole 9" o:spid="_x0000_s1042" type="#_x0000_t202" style="position:absolute;left:17560;top:8925;width:4069;height:538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eu8MA&#10;AADaAAAADwAAAGRycy9kb3ducmV2LnhtbESPT2sCMRTE74LfITyhN00UKboaZREsQtuDWorH183b&#10;P3TzsiSpbr99UxA8DjPzG2a97W0rruRD41jDdKJAEBfONFxp+DjvxwsQISIbbB2Thl8KsN0MB2vM&#10;jLvxka6nWIkE4ZChhjrGLpMyFDVZDBPXESevdN5iTNJX0ni8Jbht5UypZ2mx4bRQY0e7morv04/V&#10;8P4qy2qu8tLuphd/VPln+/X2ovXTqM9XICL18RG+tw9GwxL+r6Qb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eu8MAAADaAAAADwAAAAAAAAAAAAAAAACYAgAAZHJzL2Rv&#10;d25yZXYueG1sUEsFBgAAAAAEAAQA9QAAAIgDAAAAAA==&#10;" filled="f" strokecolor="#c0504d [3205]" strokeweight="2.25pt">
                  <v:textbox>
                    <w:txbxContent>
                      <w:p w:rsidR="004F5574" w:rsidRPr="004F5574" w:rsidRDefault="004F5574" w:rsidP="004F5574">
                        <w:pPr>
                          <w:shd w:val="clear" w:color="auto" w:fill="C0504D" w:themeFill="accent2"/>
                          <w:spacing w:after="0"/>
                          <w:jc w:val="center"/>
                          <w:rPr>
                            <w:rFonts w:ascii="Cooper Black" w:hAnsi="Cooper Black"/>
                            <w:color w:val="FFFFFF" w:themeColor="background1"/>
                          </w:rPr>
                        </w:pPr>
                        <w:r>
                          <w:rPr>
                            <w:rFonts w:ascii="Cooper Black" w:hAnsi="Cooper Black"/>
                            <w:color w:val="FFFFFF" w:themeColor="background1"/>
                          </w:rPr>
                          <w:t>C</w:t>
                        </w:r>
                      </w:p>
                    </w:txbxContent>
                  </v:textbox>
                </v:shape>
                <v:shape id="Textové pole 10" o:spid="_x0000_s1043" type="#_x0000_t202" style="position:absolute;left:16938;top:16488;width:4115;height:533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lbsQA&#10;AADbAAAADwAAAGRycy9kb3ducmV2LnhtbESPT2sCMRDF74V+hzAFbzVRRMrWKIvQItQe1FJ6nG5m&#10;/9DNZElSXb995yD0NsN7895vVpvR9+pMMXWBLcymBhRxFVzHjYWP08vjE6iUkR32gcnClRJs1vd3&#10;KyxcuPCBzsfcKAnhVKCFNueh0DpVLXlM0zAQi1aH6DHLGhvtIl4k3Pd6bsxSe+xYGlocaNtS9XP8&#10;9Rbe33TdLExZ++3sKx5M+dl/71+tnTyM5TOoTGP+N9+ud07whV5+kQ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5W7EAAAA2wAAAA8AAAAAAAAAAAAAAAAAmAIAAGRycy9k&#10;b3ducmV2LnhtbFBLBQYAAAAABAAEAPUAAACJAwAAAAA=&#10;" filled="f" strokecolor="#c0504d [3205]" strokeweight="2.25pt">
                  <v:textbox>
                    <w:txbxContent>
                      <w:p w:rsidR="004F5574" w:rsidRPr="004F5574" w:rsidRDefault="004F5574" w:rsidP="004F5574">
                        <w:pPr>
                          <w:shd w:val="clear" w:color="auto" w:fill="C0504D" w:themeFill="accent2"/>
                          <w:spacing w:after="0"/>
                          <w:jc w:val="center"/>
                          <w:rPr>
                            <w:rFonts w:ascii="Cooper Black" w:hAnsi="Cooper Black"/>
                            <w:color w:val="FFFFFF" w:themeColor="background1"/>
                          </w:rPr>
                        </w:pPr>
                        <w:r>
                          <w:rPr>
                            <w:rFonts w:ascii="Cooper Black" w:hAnsi="Cooper Black"/>
                            <w:color w:val="FFFFFF" w:themeColor="background1"/>
                          </w:rPr>
                          <w:t>D</w:t>
                        </w:r>
                      </w:p>
                    </w:txbxContent>
                  </v:textbox>
                </v:shape>
                <v:shape id="Textové pole 11" o:spid="_x0000_s1044" type="#_x0000_t202" style="position:absolute;left:33054;top:9405;width:4068;height:538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A9cEA&#10;AADbAAAADwAAAGRycy9kb3ducmV2LnhtbERPS2sCMRC+C/6HMEJvmmyRUlajLIKlYHvQFvE4bmYf&#10;uJksSarrvzeFQm/z8T1nuR5sJ67kQ+tYQzZTIIhLZ1quNXx/baevIEJENtg5Jg13CrBejUdLzI27&#10;8Z6uh1iLFMIhRw1NjH0uZSgbshhmridOXOW8xZigr6XxeEvhtpPPSr1Iiy2nhgZ72jRUXg4/VsPn&#10;Tlb1XBWV3WQnv1fFsTt/vGn9NBmKBYhIQ/wX/7nfTZqfwe8v6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0QPXBAAAA2wAAAA8AAAAAAAAAAAAAAAAAmAIAAGRycy9kb3du&#10;cmV2LnhtbFBLBQYAAAAABAAEAPUAAACGAwAAAAA=&#10;" filled="f" strokecolor="#c0504d [3205]" strokeweight="2.25pt">
                  <v:textbox>
                    <w:txbxContent>
                      <w:p w:rsidR="004F5574" w:rsidRPr="004F5574" w:rsidRDefault="004F5574" w:rsidP="004F5574">
                        <w:pPr>
                          <w:shd w:val="clear" w:color="auto" w:fill="C0504D" w:themeFill="accent2"/>
                          <w:spacing w:after="0"/>
                          <w:jc w:val="center"/>
                          <w:rPr>
                            <w:rFonts w:ascii="Cooper Black" w:hAnsi="Cooper Black"/>
                            <w:color w:val="FFFFFF" w:themeColor="background1"/>
                          </w:rPr>
                        </w:pPr>
                        <w:r>
                          <w:rPr>
                            <w:rFonts w:ascii="Cooper Black" w:hAnsi="Cooper Black"/>
                            <w:color w:val="FFFFFF" w:themeColor="background1"/>
                          </w:rPr>
                          <w:t>E</w:t>
                        </w:r>
                      </w:p>
                    </w:txbxContent>
                  </v:textbox>
                </v:shape>
                <v:shape id="Textové pole 12" o:spid="_x0000_s1045" type="#_x0000_t202" style="position:absolute;left:41190;top:12134;width:4069;height:538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egsIA&#10;AADbAAAADwAAAGRycy9kb3ducmV2LnhtbERPS2sCMRC+C/0PYQreNFkppWyNsiwohdqDWkqP42b2&#10;gZvJkqS6/ntTKPQ2H99zluvR9uJCPnSONWRzBYK4cqbjRsPncTN7AREissHeMWm4UYD16mGyxNy4&#10;K+/pcoiNSCEcctTQxjjkUoaqJYth7gbixNXOW4wJ+kYaj9cUbnu5UOpZWuw4NbQ4UNlSdT78WA0f&#10;77JunlRR2zL79ntVfPWn3Vbr6eNYvIKINMZ/8Z/7zaT5C/j9JR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5t6CwgAAANsAAAAPAAAAAAAAAAAAAAAAAJgCAABkcnMvZG93&#10;bnJldi54bWxQSwUGAAAAAAQABAD1AAAAhwMAAAAA&#10;" filled="f" strokecolor="#c0504d [3205]" strokeweight="2.25pt">
                  <v:textbox>
                    <w:txbxContent>
                      <w:p w:rsidR="004F5574" w:rsidRPr="004F5574" w:rsidRDefault="004F5574" w:rsidP="004F5574">
                        <w:pPr>
                          <w:shd w:val="clear" w:color="auto" w:fill="C0504D" w:themeFill="accent2"/>
                          <w:spacing w:after="0"/>
                          <w:jc w:val="center"/>
                          <w:rPr>
                            <w:rFonts w:ascii="Cooper Black" w:hAnsi="Cooper Black"/>
                            <w:color w:val="FFFFFF" w:themeColor="background1"/>
                          </w:rPr>
                        </w:pPr>
                        <w:r>
                          <w:rPr>
                            <w:rFonts w:ascii="Cooper Black" w:hAnsi="Cooper Black"/>
                            <w:color w:val="FFFFFF" w:themeColor="background1"/>
                          </w:rPr>
                          <w:t>F</w:t>
                        </w:r>
                      </w:p>
                    </w:txbxContent>
                  </v:textbox>
                </v:shape>
                <v:shape id="Textové pole 13" o:spid="_x0000_s1046" type="#_x0000_t202" style="position:absolute;left:1497;top:8776;width:4064;height:537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7GcEA&#10;AADbAAAADwAAAGRycy9kb3ducmV2LnhtbERPS2sCMRC+C/6HMEJvmqhFZDXKIliEtge1FI/TzeyD&#10;biZLkur23zcFwdt8fM9Zb3vbiiv50DjWMJ0oEMSFMw1XGj7O+/ESRIjIBlvHpOGXAmw3w8EaM+Nu&#10;fKTrKVYihXDIUEMdY5dJGYqaLIaJ64gTVzpvMSboK2k83lK4beVMqYW02HBqqLGjXU3F9+nHanh/&#10;lWX1rPLS7qYXf1T5Z/v19qL106jPVyAi9fEhvrsPJs2fw/8v6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qexnBAAAA2wAAAA8AAAAAAAAAAAAAAAAAmAIAAGRycy9kb3du&#10;cmV2LnhtbFBLBQYAAAAABAAEAPUAAACGAwAAAAA=&#10;" filled="f" strokecolor="#c0504d [3205]" strokeweight="2.25pt">
                  <v:textbox>
                    <w:txbxContent>
                      <w:p w:rsidR="004F5574" w:rsidRPr="004F5574" w:rsidRDefault="00392452" w:rsidP="004F5574">
                        <w:pPr>
                          <w:shd w:val="clear" w:color="auto" w:fill="00B050"/>
                          <w:spacing w:after="0"/>
                          <w:jc w:val="center"/>
                          <w:rPr>
                            <w:rFonts w:ascii="Cooper Black" w:hAnsi="Cooper Black"/>
                            <w:color w:val="FFFFFF" w:themeColor="background1"/>
                          </w:rPr>
                        </w:pPr>
                        <w:r w:rsidRPr="00392452">
                          <w:rPr>
                            <w:rStyle w:val="Zstupntext"/>
                            <w:b/>
                            <w:color w:val="FFFFFF" w:themeColor="background1"/>
                          </w:rPr>
                          <w:t>?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9" o:spid="_x0000_s1047" type="#_x0000_t13" style="position:absolute;left:56087;top:7774;width:12281;height:1242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WXMAA&#10;AADbAAAADwAAAGRycy9kb3ducmV2LnhtbERPzWrCQBC+F/oOyxR6azaVEtI0qxRBsOBBYx9gyE6T&#10;1exszG5NfHtXELzNx/c75WKynTjT4I1jBe9JCoK4dtpwo+B3v3rLQfiArLFzTAou5GExf34qsdBu&#10;5B2dq9CIGMK+QAVtCH0hpa9bsugT1xNH7s8NFkOEQyP1gGMMt52cpWkmLRqODS32tGypPlb/VoHx&#10;ua/Wbr/Z5if9c6AmGJd9KvX6Mn1/gQg0hYf47l7rOP8Dbr/EA+T8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VWXMAAAADbAAAADwAAAAAAAAAAAAAAAACYAgAAZHJzL2Rvd25y&#10;ZXYueG1sUEsFBgAAAAAEAAQA9QAAAIUDAAAAAA==&#10;" adj="13853,2509" fillcolor="white [3212]" strokecolor="#c0504d [3205]" strokeweight="2pt"/>
                <v:shape id="Textové pole 20" o:spid="_x0000_s1048" type="#_x0000_t202" style="position:absolute;left:58660;top:8925;width:9708;height:10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4F5574" w:rsidRPr="002958EA" w:rsidRDefault="002958EA" w:rsidP="002958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C0504D" w:themeColor="accent2"/>
                            <w:sz w:val="16"/>
                            <w:szCs w:val="16"/>
                          </w:rPr>
                        </w:pPr>
                        <w:r w:rsidRPr="002958EA">
                          <w:rPr>
                            <w:rFonts w:ascii="Times New Roman" w:hAnsi="Times New Roman"/>
                            <w:b/>
                            <w:color w:val="C0504D" w:themeColor="accent2"/>
                            <w:sz w:val="16"/>
                            <w:szCs w:val="16"/>
                          </w:rPr>
                          <w:t>Do zelených rámečků u osobních zájmen napiš písmena označující přivlastňovací zájmena, které k nim patří.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5386705</wp:posOffset>
                </wp:positionV>
                <wp:extent cx="1046480" cy="365760"/>
                <wp:effectExtent l="0" t="0" r="1270" b="0"/>
                <wp:wrapNone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392452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</w:rPr>
                              <w:t>DOPLŇ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" o:spid="_x0000_s1049" type="#_x0000_t202" style="position:absolute;margin-left:113.6pt;margin-top:424.15pt;width:82.4pt;height:28.8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" fillcolor="#f2dbdb [661]" strokecolor="#c0504d [3205]" strokeweight="1pt">
                <v:path arrowok="t"/>
                <v:textbox>
                  <w:txbxContent>
                    <w:p w:rsidR="00B8562C" w:rsidRPr="00392452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</w:rPr>
                        <w:t>DOPLŇ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5808980</wp:posOffset>
                </wp:positionV>
                <wp:extent cx="5033010" cy="365760"/>
                <wp:effectExtent l="0" t="0" r="0" b="0"/>
                <wp:wrapNone/>
                <wp:docPr id="33" name="Textové po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301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B8562C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  <w:color w:val="808080" w:themeColor="background1" w:themeShade="80"/>
                              </w:rPr>
                              <w:t>PŘELOŽ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3" o:spid="_x0000_s1050" type="#_x0000_t202" style="position:absolute;margin-left:94.5pt;margin-top:457.4pt;width:396.3pt;height:28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" fillcolor="#f2dbdb [661]" strokecolor="black [3213]" strokeweight="1pt">
                <v:path arrowok="t"/>
                <v:textbox>
                  <w:txbxContent>
                    <w:p w:rsidR="00B8562C" w:rsidRPr="00B8562C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  <w:color w:val="808080" w:themeColor="background1" w:themeShade="80"/>
                        </w:rPr>
                        <w:t>PŘELOŽ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3756660</wp:posOffset>
                </wp:positionV>
                <wp:extent cx="1046480" cy="365760"/>
                <wp:effectExtent l="0" t="0" r="127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392452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</w:rPr>
                              <w:t>DOPLŇ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1" o:spid="_x0000_s1051" type="#_x0000_t202" style="position:absolute;margin-left:111.3pt;margin-top:295.8pt;width:82.4pt;height:28.8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" fillcolor="#f2dbdb [661]" strokecolor="#c0504d [3205]" strokeweight="1pt">
                <v:path arrowok="t"/>
                <v:textbox>
                  <w:txbxContent>
                    <w:p w:rsidR="00B8562C" w:rsidRPr="00392452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</w:rPr>
                        <w:t>DOPLŇ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4175760</wp:posOffset>
                </wp:positionV>
                <wp:extent cx="5033010" cy="365760"/>
                <wp:effectExtent l="0" t="0" r="0" b="0"/>
                <wp:wrapNone/>
                <wp:docPr id="35" name="Textové po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301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B8562C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  <w:color w:val="808080" w:themeColor="background1" w:themeShade="80"/>
                              </w:rPr>
                              <w:t>PŘELOŽ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5" o:spid="_x0000_s1052" type="#_x0000_t202" style="position:absolute;margin-left:91.55pt;margin-top:328.8pt;width:396.3pt;height:28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" fillcolor="#f2dbdb [661]" strokecolor="black [3213]" strokeweight="1pt">
                <v:path arrowok="t"/>
                <v:textbox>
                  <w:txbxContent>
                    <w:p w:rsidR="00B8562C" w:rsidRPr="00B8562C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  <w:color w:val="808080" w:themeColor="background1" w:themeShade="80"/>
                        </w:rPr>
                        <w:t>PŘELOŽ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2939415</wp:posOffset>
                </wp:positionV>
                <wp:extent cx="1046480" cy="365760"/>
                <wp:effectExtent l="0" t="0" r="1270" b="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C07" w:rsidRPr="00392452" w:rsidRDefault="004F2C07" w:rsidP="004F2C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</w:rPr>
                              <w:t>DOPLŇ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6" o:spid="_x0000_s1053" type="#_x0000_t202" style="position:absolute;margin-left:115.1pt;margin-top:231.45pt;width:82.4pt;height:28.8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" fillcolor="#f2dbdb [661]" strokecolor="#c0504d [3205]" strokeweight="1pt">
                <v:path arrowok="t"/>
                <v:textbox>
                  <w:txbxContent>
                    <w:p w:rsidR="004F2C07" w:rsidRPr="00392452" w:rsidRDefault="004F2C07" w:rsidP="004F2C0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</w:rPr>
                        <w:t>DOPLŇ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1659255</wp:posOffset>
                </wp:positionV>
                <wp:extent cx="406400" cy="537845"/>
                <wp:effectExtent l="19050" t="19050" r="0" b="0"/>
                <wp:wrapNone/>
                <wp:docPr id="58" name="Textové po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537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452" w:rsidRPr="004F5574" w:rsidRDefault="00392452" w:rsidP="00392452">
                            <w:pPr>
                              <w:shd w:val="clear" w:color="auto" w:fill="00B050"/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</w:rPr>
                            </w:pPr>
                            <w:r w:rsidRPr="00392452">
                              <w:rPr>
                                <w:rStyle w:val="Zstupntext"/>
                                <w:b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58" o:spid="_x0000_s1054" type="#_x0000_t202" style="position:absolute;margin-left:375.65pt;margin-top:130.65pt;width:32pt;height:42.3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" filled="f" strokecolor="#c0504d [3205]" strokeweight="2.25pt">
                <v:path arrowok="t"/>
                <v:textbox>
                  <w:txbxContent>
                    <w:p w:rsidR="00392452" w:rsidRPr="004F5574" w:rsidRDefault="00392452" w:rsidP="00392452">
                      <w:pPr>
                        <w:shd w:val="clear" w:color="auto" w:fill="00B050"/>
                        <w:spacing w:after="0"/>
                        <w:jc w:val="center"/>
                        <w:rPr>
                          <w:rFonts w:ascii="Cooper Black" w:hAnsi="Cooper Black"/>
                          <w:color w:val="FFFFFF" w:themeColor="background1"/>
                        </w:rPr>
                      </w:pPr>
                      <w:r w:rsidRPr="00392452">
                        <w:rPr>
                          <w:rStyle w:val="Zstupntext"/>
                          <w:b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1285875</wp:posOffset>
                </wp:positionV>
                <wp:extent cx="406400" cy="537845"/>
                <wp:effectExtent l="19050" t="19050" r="0" b="0"/>
                <wp:wrapNone/>
                <wp:docPr id="59" name="Textové po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537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452" w:rsidRPr="004F5574" w:rsidRDefault="00392452" w:rsidP="00392452">
                            <w:pPr>
                              <w:shd w:val="clear" w:color="auto" w:fill="00B050"/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</w:rPr>
                            </w:pPr>
                            <w:r w:rsidRPr="00392452">
                              <w:rPr>
                                <w:rStyle w:val="Zstupntext"/>
                                <w:b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59" o:spid="_x0000_s1055" type="#_x0000_t202" style="position:absolute;margin-left:407.75pt;margin-top:101.25pt;width:32pt;height:42.3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" filled="f" strokecolor="#c0504d [3205]" strokeweight="2.25pt">
                <v:path arrowok="t"/>
                <v:textbox>
                  <w:txbxContent>
                    <w:p w:rsidR="00392452" w:rsidRPr="004F5574" w:rsidRDefault="00392452" w:rsidP="00392452">
                      <w:pPr>
                        <w:shd w:val="clear" w:color="auto" w:fill="00B050"/>
                        <w:spacing w:after="0"/>
                        <w:jc w:val="center"/>
                        <w:rPr>
                          <w:rFonts w:ascii="Cooper Black" w:hAnsi="Cooper Black"/>
                          <w:color w:val="FFFFFF" w:themeColor="background1"/>
                        </w:rPr>
                      </w:pPr>
                      <w:r w:rsidRPr="00392452">
                        <w:rPr>
                          <w:rStyle w:val="Zstupntext"/>
                          <w:b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821690</wp:posOffset>
                </wp:positionV>
                <wp:extent cx="406400" cy="537845"/>
                <wp:effectExtent l="19050" t="19050" r="0" b="0"/>
                <wp:wrapNone/>
                <wp:docPr id="60" name="Textové po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537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452" w:rsidRPr="004F5574" w:rsidRDefault="00392452" w:rsidP="00392452">
                            <w:pPr>
                              <w:shd w:val="clear" w:color="auto" w:fill="00B050"/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</w:rPr>
                            </w:pPr>
                            <w:r w:rsidRPr="00392452">
                              <w:rPr>
                                <w:rStyle w:val="Zstupntext"/>
                                <w:b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60" o:spid="_x0000_s1056" type="#_x0000_t202" style="position:absolute;margin-left:371.55pt;margin-top:64.7pt;width:32pt;height:42.3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" filled="f" strokecolor="#c0504d [3205]" strokeweight="2.25pt">
                <v:path arrowok="t"/>
                <v:textbox>
                  <w:txbxContent>
                    <w:p w:rsidR="00392452" w:rsidRPr="004F5574" w:rsidRDefault="00392452" w:rsidP="00392452">
                      <w:pPr>
                        <w:shd w:val="clear" w:color="auto" w:fill="00B050"/>
                        <w:spacing w:after="0"/>
                        <w:jc w:val="center"/>
                        <w:rPr>
                          <w:rFonts w:ascii="Cooper Black" w:hAnsi="Cooper Black"/>
                          <w:color w:val="FFFFFF" w:themeColor="background1"/>
                        </w:rPr>
                      </w:pPr>
                      <w:r w:rsidRPr="00392452">
                        <w:rPr>
                          <w:rStyle w:val="Zstupntext"/>
                          <w:b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1624965</wp:posOffset>
                </wp:positionV>
                <wp:extent cx="406400" cy="537845"/>
                <wp:effectExtent l="19050" t="19050" r="0" b="0"/>
                <wp:wrapNone/>
                <wp:docPr id="57" name="Textové po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537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452" w:rsidRPr="004F5574" w:rsidRDefault="00392452" w:rsidP="00392452">
                            <w:pPr>
                              <w:shd w:val="clear" w:color="auto" w:fill="00B050"/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</w:rPr>
                            </w:pPr>
                            <w:r w:rsidRPr="00392452">
                              <w:rPr>
                                <w:rStyle w:val="Zstupntext"/>
                                <w:b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57" o:spid="_x0000_s1057" type="#_x0000_t202" style="position:absolute;margin-left:227.05pt;margin-top:127.95pt;width:32pt;height:42.3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" filled="f" strokecolor="#c0504d [3205]" strokeweight="2.25pt">
                <v:path arrowok="t"/>
                <v:textbox>
                  <w:txbxContent>
                    <w:p w:rsidR="00392452" w:rsidRPr="004F5574" w:rsidRDefault="00392452" w:rsidP="00392452">
                      <w:pPr>
                        <w:shd w:val="clear" w:color="auto" w:fill="00B050"/>
                        <w:spacing w:after="0"/>
                        <w:jc w:val="center"/>
                        <w:rPr>
                          <w:rFonts w:ascii="Cooper Black" w:hAnsi="Cooper Black"/>
                          <w:color w:val="FFFFFF" w:themeColor="background1"/>
                        </w:rPr>
                      </w:pPr>
                      <w:r w:rsidRPr="00392452">
                        <w:rPr>
                          <w:rStyle w:val="Zstupntext"/>
                          <w:b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1250950</wp:posOffset>
                </wp:positionV>
                <wp:extent cx="406400" cy="537845"/>
                <wp:effectExtent l="19050" t="19050" r="0" b="0"/>
                <wp:wrapNone/>
                <wp:docPr id="38" name="Textové po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537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452" w:rsidRPr="004F5574" w:rsidRDefault="00392452" w:rsidP="00392452">
                            <w:pPr>
                              <w:shd w:val="clear" w:color="auto" w:fill="00B050"/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</w:rPr>
                            </w:pPr>
                            <w:r w:rsidRPr="00392452">
                              <w:rPr>
                                <w:rStyle w:val="Zstupntext"/>
                                <w:b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8" o:spid="_x0000_s1058" type="#_x0000_t202" style="position:absolute;margin-left:189pt;margin-top:98.5pt;width:32pt;height:42.3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" filled="f" strokecolor="#c0504d [3205]" strokeweight="2.25pt">
                <v:path arrowok="t"/>
                <v:textbox>
                  <w:txbxContent>
                    <w:p w:rsidR="00392452" w:rsidRPr="004F5574" w:rsidRDefault="00392452" w:rsidP="00392452">
                      <w:pPr>
                        <w:shd w:val="clear" w:color="auto" w:fill="00B050"/>
                        <w:spacing w:after="0"/>
                        <w:jc w:val="center"/>
                        <w:rPr>
                          <w:rFonts w:ascii="Cooper Black" w:hAnsi="Cooper Black"/>
                          <w:color w:val="FFFFFF" w:themeColor="background1"/>
                        </w:rPr>
                      </w:pPr>
                      <w:r w:rsidRPr="00392452">
                        <w:rPr>
                          <w:rStyle w:val="Zstupntext"/>
                          <w:b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8562C" w:rsidRPr="0017330F">
        <w:rPr>
          <w:rStyle w:val="Zstupntext"/>
        </w:rPr>
        <w:t>Klikněte sem a zadejte text.</w: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3365500</wp:posOffset>
                </wp:positionV>
                <wp:extent cx="5033010" cy="365760"/>
                <wp:effectExtent l="0" t="0" r="0" b="0"/>
                <wp:wrapNone/>
                <wp:docPr id="36" name="Textové po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301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B8562C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  <w:color w:val="808080" w:themeColor="background1" w:themeShade="80"/>
                              </w:rPr>
                              <w:t>PŘELOŽ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6" o:spid="_x0000_s1059" type="#_x0000_t202" style="position:absolute;margin-left:94.75pt;margin-top:265pt;width:396.3pt;height:28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" fillcolor="#f2dbdb [661]" strokecolor="black [3213]" strokeweight="1pt">
                <v:path arrowok="t"/>
                <v:textbox>
                  <w:txbxContent>
                    <w:p w:rsidR="00B8562C" w:rsidRPr="00B8562C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  <w:color w:val="808080" w:themeColor="background1" w:themeShade="80"/>
                        </w:rPr>
                        <w:t>PŘELOŽ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4556760</wp:posOffset>
                </wp:positionV>
                <wp:extent cx="1046480" cy="365760"/>
                <wp:effectExtent l="0" t="0" r="1270" b="0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62C" w:rsidRPr="00392452" w:rsidRDefault="00B8562C" w:rsidP="00B856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Zstupntext"/>
                              </w:rPr>
                              <w:t>DOPLŇ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" o:spid="_x0000_s1060" type="#_x0000_t202" style="position:absolute;margin-left:119.35pt;margin-top:358.8pt;width:82.4pt;height:28.8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" fillcolor="#f2dbdb [661]" strokecolor="#c0504d [3205]" strokeweight="1pt">
                <v:path arrowok="t"/>
                <v:textbox>
                  <w:txbxContent>
                    <w:p w:rsidR="00B8562C" w:rsidRPr="00392452" w:rsidRDefault="00B8562C" w:rsidP="00B8562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Style w:val="Zstupntext"/>
                        </w:rPr>
                        <w:t>DOPLŇ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3EC9" w:rsidSect="0067131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826972-2262-405A-8FB7-B6220ED25F63}"/>
    <w:embedBold r:id="rId2" w:fontKey="{5A2EA925-19DF-4800-94E7-6921718128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937ADB9-881E-4DBE-BBC2-32EBA2E469C2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4" w:fontKey="{E38EDF62-8A3D-46E5-991E-5C47A68451C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1A1FA93-5E5D-476E-85EA-B4E8F5A92E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isplayBackgroundShape/>
  <w:embedTrueTypeFonts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FA2"/>
    <w:rsid w:val="00085894"/>
    <w:rsid w:val="0017330F"/>
    <w:rsid w:val="001A2B0E"/>
    <w:rsid w:val="001C05BC"/>
    <w:rsid w:val="002958EA"/>
    <w:rsid w:val="00353EC9"/>
    <w:rsid w:val="00392452"/>
    <w:rsid w:val="004F1440"/>
    <w:rsid w:val="004F2C07"/>
    <w:rsid w:val="004F5574"/>
    <w:rsid w:val="00584521"/>
    <w:rsid w:val="005852D8"/>
    <w:rsid w:val="0067131F"/>
    <w:rsid w:val="006D4B49"/>
    <w:rsid w:val="006E3FA2"/>
    <w:rsid w:val="00873CEF"/>
    <w:rsid w:val="00883E47"/>
    <w:rsid w:val="008C3D68"/>
    <w:rsid w:val="00A202E3"/>
    <w:rsid w:val="00B059F4"/>
    <w:rsid w:val="00B8562C"/>
    <w:rsid w:val="00BB07DE"/>
    <w:rsid w:val="00CB3B69"/>
    <w:rsid w:val="00DD27C3"/>
    <w:rsid w:val="00DF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color w:val="000000" w:themeColor="text1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5574"/>
    <w:rPr>
      <w:rFonts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F2C07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4F2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color w:val="000000" w:themeColor="text1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5574"/>
    <w:rPr>
      <w:rFonts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F2C07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4F2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05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Kovačka Martin</dc:creator>
  <cp:lastModifiedBy>Kovačka Martin</cp:lastModifiedBy>
  <cp:revision>2</cp:revision>
  <dcterms:created xsi:type="dcterms:W3CDTF">2021-01-22T12:58:00Z</dcterms:created>
  <dcterms:modified xsi:type="dcterms:W3CDTF">2021-01-22T12:58:00Z</dcterms:modified>
</cp:coreProperties>
</file>